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DD1" w:rsidRDefault="00486DD1">
      <w:pPr>
        <w:ind w:firstLineChars="0" w:firstLine="0"/>
        <w:rPr>
          <w:rFonts w:asciiTheme="minorEastAsia" w:eastAsiaTheme="minorEastAsia" w:hAnsiTheme="minorEastAsia"/>
        </w:rPr>
      </w:pPr>
    </w:p>
    <w:p w:rsidR="00411FD3" w:rsidRDefault="00411FD3" w:rsidP="00411FD3">
      <w:pPr>
        <w:ind w:firstLineChars="0" w:firstLine="0"/>
        <w:rPr>
          <w:rFonts w:asciiTheme="minorEastAsia" w:eastAsiaTheme="minorEastAsia" w:hAnsiTheme="minorEastAsia"/>
          <w:b/>
          <w:sz w:val="52"/>
          <w:szCs w:val="52"/>
        </w:rPr>
      </w:pPr>
    </w:p>
    <w:p w:rsidR="00411FD3" w:rsidRDefault="00411FD3" w:rsidP="00411FD3">
      <w:pPr>
        <w:ind w:firstLineChars="0" w:firstLine="0"/>
        <w:rPr>
          <w:rFonts w:asciiTheme="minorEastAsia" w:eastAsiaTheme="minorEastAsia" w:hAnsiTheme="minorEastAsia"/>
          <w:b/>
          <w:sz w:val="52"/>
          <w:szCs w:val="52"/>
        </w:rPr>
      </w:pPr>
    </w:p>
    <w:p w:rsidR="00331501" w:rsidRPr="00331501" w:rsidRDefault="00331501" w:rsidP="00331501">
      <w:pPr>
        <w:ind w:firstLineChars="700" w:firstLine="3654"/>
        <w:rPr>
          <w:rFonts w:ascii="仿宋" w:eastAsia="仿宋" w:hAnsi="仿宋"/>
          <w:b/>
          <w:sz w:val="52"/>
          <w:szCs w:val="52"/>
        </w:rPr>
      </w:pPr>
      <w:r w:rsidRPr="00331501">
        <w:rPr>
          <w:rFonts w:ascii="仿宋" w:eastAsia="仿宋" w:hAnsi="仿宋" w:hint="eastAsia"/>
          <w:b/>
          <w:sz w:val="52"/>
          <w:szCs w:val="52"/>
        </w:rPr>
        <w:t>无锡市公共资源交易中心</w:t>
      </w:r>
    </w:p>
    <w:p w:rsidR="00486DD1" w:rsidRPr="00331501" w:rsidRDefault="00D54DD3" w:rsidP="00331501">
      <w:pPr>
        <w:ind w:firstLineChars="350" w:firstLine="1827"/>
        <w:rPr>
          <w:rFonts w:ascii="仿宋" w:eastAsia="仿宋" w:hAnsi="仿宋"/>
          <w:b/>
          <w:sz w:val="52"/>
          <w:szCs w:val="52"/>
        </w:rPr>
      </w:pPr>
      <w:r w:rsidRPr="00331501">
        <w:rPr>
          <w:rFonts w:ascii="仿宋" w:eastAsia="仿宋" w:hAnsi="仿宋" w:hint="eastAsia"/>
          <w:b/>
          <w:sz w:val="52"/>
          <w:szCs w:val="52"/>
        </w:rPr>
        <w:t>交易服务费</w:t>
      </w:r>
      <w:r w:rsidR="00CC5D80" w:rsidRPr="00331501">
        <w:rPr>
          <w:rFonts w:ascii="仿宋" w:eastAsia="仿宋" w:hAnsi="仿宋" w:hint="eastAsia"/>
          <w:b/>
          <w:sz w:val="52"/>
          <w:szCs w:val="52"/>
        </w:rPr>
        <w:t>网上缴纳及</w:t>
      </w:r>
      <w:r w:rsidR="00AC11FD" w:rsidRPr="00331501">
        <w:rPr>
          <w:rFonts w:ascii="仿宋" w:eastAsia="仿宋" w:hAnsi="仿宋" w:hint="eastAsia"/>
          <w:b/>
          <w:sz w:val="52"/>
          <w:szCs w:val="52"/>
        </w:rPr>
        <w:t>申领</w:t>
      </w:r>
      <w:r w:rsidR="00CC5D80" w:rsidRPr="00331501">
        <w:rPr>
          <w:rFonts w:ascii="仿宋" w:eastAsia="仿宋" w:hAnsi="仿宋" w:hint="eastAsia"/>
          <w:b/>
          <w:sz w:val="52"/>
          <w:szCs w:val="52"/>
        </w:rPr>
        <w:t>电子发票</w:t>
      </w:r>
      <w:r w:rsidR="00287C8D" w:rsidRPr="00331501">
        <w:rPr>
          <w:rFonts w:ascii="仿宋" w:eastAsia="仿宋" w:hAnsi="仿宋" w:hint="eastAsia"/>
          <w:b/>
          <w:sz w:val="52"/>
          <w:szCs w:val="52"/>
        </w:rPr>
        <w:t>操作手册</w:t>
      </w:r>
    </w:p>
    <w:p w:rsidR="00486DD1" w:rsidRDefault="00486DD1">
      <w:pPr>
        <w:pStyle w:val="25"/>
        <w:rPr>
          <w:rFonts w:asciiTheme="minorEastAsia" w:eastAsiaTheme="minorEastAsia" w:hAnsiTheme="minorEastAsia"/>
        </w:rPr>
      </w:pPr>
    </w:p>
    <w:p w:rsidR="00554524" w:rsidRDefault="00554524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F270B7" w:rsidRDefault="00F270B7" w:rsidP="00A85EAE">
      <w:pPr>
        <w:pStyle w:val="IndentNormal"/>
        <w:ind w:firstLineChars="0" w:firstLine="0"/>
        <w:rPr>
          <w:rFonts w:asciiTheme="minorEastAsia" w:eastAsiaTheme="minorEastAsia" w:hAnsiTheme="minorEastAsia"/>
        </w:rPr>
      </w:pPr>
    </w:p>
    <w:p w:rsidR="00CC5D80" w:rsidRDefault="00D54DD3" w:rsidP="00CC5D80">
      <w:pPr>
        <w:pStyle w:val="1"/>
        <w:rPr>
          <w:rFonts w:asciiTheme="minorEastAsia" w:eastAsiaTheme="minorEastAsia" w:hAnsiTheme="minorEastAsia"/>
        </w:rPr>
      </w:pPr>
      <w:bookmarkStart w:id="0" w:name="_履约记录"/>
      <w:bookmarkStart w:id="1" w:name="_Toc499044317"/>
      <w:bookmarkEnd w:id="0"/>
      <w:r>
        <w:rPr>
          <w:rFonts w:asciiTheme="minorEastAsia" w:eastAsiaTheme="minorEastAsia" w:hAnsiTheme="minorEastAsia" w:hint="eastAsia"/>
        </w:rPr>
        <w:lastRenderedPageBreak/>
        <w:t>交易服务费</w:t>
      </w:r>
      <w:r w:rsidR="00CC5D80">
        <w:rPr>
          <w:rFonts w:asciiTheme="minorEastAsia" w:eastAsiaTheme="minorEastAsia" w:hAnsiTheme="minorEastAsia" w:hint="eastAsia"/>
        </w:rPr>
        <w:t>网上缴纳</w:t>
      </w:r>
      <w:bookmarkEnd w:id="1"/>
    </w:p>
    <w:p w:rsidR="00486DD1" w:rsidRPr="00331501" w:rsidRDefault="00F270B7" w:rsidP="00331501">
      <w:pPr>
        <w:ind w:firstLine="602"/>
        <w:rPr>
          <w:rFonts w:ascii="黑体" w:eastAsia="黑体" w:hAnsi="黑体"/>
          <w:sz w:val="30"/>
          <w:szCs w:val="30"/>
        </w:rPr>
      </w:pPr>
      <w:r w:rsidRPr="00331501">
        <w:rPr>
          <w:rFonts w:ascii="黑体" w:eastAsia="黑体" w:hAnsi="黑体" w:hint="eastAsia"/>
          <w:b/>
          <w:sz w:val="30"/>
          <w:szCs w:val="30"/>
        </w:rPr>
        <w:t>1.1</w:t>
      </w:r>
      <w:r w:rsidR="0076572D" w:rsidRPr="00331501">
        <w:rPr>
          <w:rFonts w:ascii="黑体" w:eastAsia="黑体" w:hAnsi="黑体" w:hint="eastAsia"/>
          <w:sz w:val="30"/>
          <w:szCs w:val="30"/>
        </w:rPr>
        <w:t>在</w:t>
      </w:r>
      <w:r w:rsidR="00A85EAE" w:rsidRPr="00331501">
        <w:rPr>
          <w:rFonts w:ascii="黑体" w:eastAsia="黑体" w:hAnsi="黑体" w:hint="eastAsia"/>
          <w:color w:val="FF0000"/>
          <w:sz w:val="30"/>
          <w:szCs w:val="30"/>
        </w:rPr>
        <w:t>“业务管理</w:t>
      </w:r>
      <w:r w:rsidR="0076572D" w:rsidRPr="00331501">
        <w:rPr>
          <w:rFonts w:ascii="黑体" w:eastAsia="黑体" w:hAnsi="黑体" w:hint="eastAsia"/>
          <w:color w:val="FF0000"/>
          <w:sz w:val="30"/>
          <w:szCs w:val="30"/>
        </w:rPr>
        <w:t>”</w:t>
      </w:r>
      <w:r w:rsidR="00A85EAE" w:rsidRPr="00331501">
        <w:rPr>
          <w:rFonts w:ascii="黑体" w:eastAsia="黑体" w:hAnsi="黑体" w:hint="eastAsia"/>
          <w:sz w:val="30"/>
          <w:szCs w:val="30"/>
        </w:rPr>
        <w:t>菜单找到</w:t>
      </w:r>
      <w:r w:rsidR="0076572D" w:rsidRPr="00331501">
        <w:rPr>
          <w:rFonts w:ascii="黑体" w:eastAsia="黑体" w:hAnsi="黑体" w:hint="eastAsia"/>
          <w:color w:val="FF0000"/>
          <w:sz w:val="30"/>
          <w:szCs w:val="30"/>
        </w:rPr>
        <w:t>“</w:t>
      </w:r>
      <w:r w:rsidR="00A85EAE" w:rsidRPr="00331501">
        <w:rPr>
          <w:rFonts w:ascii="黑体" w:eastAsia="黑体" w:hAnsi="黑体" w:hint="eastAsia"/>
          <w:color w:val="FF0000"/>
          <w:sz w:val="30"/>
          <w:szCs w:val="30"/>
        </w:rPr>
        <w:t>电子发票</w:t>
      </w:r>
      <w:r w:rsidR="00EB4E8B" w:rsidRPr="00331501">
        <w:rPr>
          <w:rFonts w:ascii="黑体" w:eastAsia="黑体" w:hAnsi="黑体"/>
          <w:color w:val="FF0000"/>
          <w:sz w:val="30"/>
          <w:szCs w:val="30"/>
        </w:rPr>
        <w:t>”</w:t>
      </w:r>
      <w:r w:rsidR="00A85EAE" w:rsidRPr="00331501">
        <w:rPr>
          <w:rFonts w:ascii="黑体" w:eastAsia="黑体" w:hAnsi="黑体" w:hint="eastAsia"/>
          <w:color w:val="000000" w:themeColor="text1"/>
          <w:sz w:val="30"/>
          <w:szCs w:val="30"/>
        </w:rPr>
        <w:t>按钮，</w:t>
      </w:r>
      <w:r w:rsidR="00A85EAE" w:rsidRPr="00331501">
        <w:rPr>
          <w:rFonts w:ascii="黑体" w:eastAsia="黑体" w:hAnsi="黑体" w:hint="eastAsia"/>
          <w:sz w:val="30"/>
          <w:szCs w:val="30"/>
        </w:rPr>
        <w:t>在下面栏目里点击</w:t>
      </w:r>
      <w:r w:rsidR="00A85EAE" w:rsidRPr="00331501">
        <w:rPr>
          <w:rFonts w:ascii="黑体" w:eastAsia="黑体" w:hAnsi="黑体" w:hint="eastAsia"/>
          <w:color w:val="FF0000"/>
          <w:sz w:val="30"/>
          <w:szCs w:val="30"/>
        </w:rPr>
        <w:t>“交易服务费网上缴纳”</w:t>
      </w:r>
      <w:r w:rsidR="00A85EAE" w:rsidRPr="00331501">
        <w:rPr>
          <w:rFonts w:ascii="黑体" w:eastAsia="黑体" w:hAnsi="黑体" w:hint="eastAsia"/>
          <w:sz w:val="30"/>
          <w:szCs w:val="30"/>
        </w:rPr>
        <w:t>按钮</w:t>
      </w:r>
      <w:r w:rsidR="00DE5972" w:rsidRPr="00331501">
        <w:rPr>
          <w:rFonts w:ascii="黑体" w:eastAsia="黑体" w:hAnsi="黑体" w:hint="eastAsia"/>
          <w:sz w:val="30"/>
          <w:szCs w:val="30"/>
        </w:rPr>
        <w:t>，即可显示待缴纳交易服务费的项目。</w:t>
      </w:r>
    </w:p>
    <w:p w:rsidR="00554524" w:rsidRDefault="00EB4E8B" w:rsidP="00344AB4">
      <w:pPr>
        <w:pStyle w:val="IndentNormal"/>
        <w:ind w:firstLineChars="0" w:firstLine="0"/>
        <w:rPr>
          <w:noProof/>
        </w:rPr>
      </w:pPr>
      <w:bookmarkStart w:id="2" w:name="_Toc499044318"/>
      <w:r>
        <w:rPr>
          <w:noProof/>
        </w:rPr>
        <w:drawing>
          <wp:inline distT="0" distB="0" distL="0" distR="0" wp14:anchorId="748D94FC" wp14:editId="76998785">
            <wp:extent cx="8863330" cy="3613871"/>
            <wp:effectExtent l="0" t="0" r="0" b="0"/>
            <wp:docPr id="2" name="图片 2" descr="E:\交易费和发票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交易费和发票\f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24" w:rsidRPr="00261C34" w:rsidRDefault="0063769A" w:rsidP="00261C34">
      <w:pPr>
        <w:pStyle w:val="14"/>
        <w:ind w:leftChars="351" w:left="1209" w:hangingChars="147" w:hanging="472"/>
        <w:rPr>
          <w:rFonts w:ascii="黑体" w:eastAsia="黑体" w:hAnsi="黑体"/>
          <w:sz w:val="30"/>
          <w:szCs w:val="30"/>
        </w:rPr>
      </w:pPr>
      <w:r w:rsidRPr="00261C34">
        <w:rPr>
          <w:rFonts w:ascii="黑体" w:eastAsia="黑体" w:hAnsi="黑体" w:hint="eastAsia"/>
          <w:b/>
          <w:sz w:val="32"/>
          <w:szCs w:val="32"/>
        </w:rPr>
        <w:lastRenderedPageBreak/>
        <w:t>1.2获取缴费信息</w:t>
      </w:r>
      <w:r w:rsidRPr="0063769A">
        <w:rPr>
          <w:rFonts w:ascii="黑体" w:eastAsia="黑体" w:hAnsi="黑体" w:hint="eastAsia"/>
          <w:b/>
          <w:sz w:val="30"/>
          <w:szCs w:val="30"/>
        </w:rPr>
        <w:t xml:space="preserve"> </w:t>
      </w:r>
      <w:r>
        <w:rPr>
          <w:rFonts w:ascii="黑体" w:eastAsia="黑体" w:hAnsi="黑体" w:hint="eastAsia"/>
          <w:sz w:val="28"/>
          <w:szCs w:val="28"/>
        </w:rPr>
        <w:t xml:space="preserve"> </w:t>
      </w:r>
      <w:r w:rsidRPr="00261C34">
        <w:rPr>
          <w:rFonts w:ascii="黑体" w:eastAsia="黑体" w:hAnsi="黑体" w:hint="eastAsia"/>
          <w:sz w:val="30"/>
          <w:szCs w:val="30"/>
        </w:rPr>
        <w:t>右侧</w:t>
      </w:r>
      <w:r w:rsidRPr="00331501">
        <w:rPr>
          <w:rFonts w:ascii="黑体" w:eastAsia="黑体" w:hAnsi="黑体" w:hint="eastAsia"/>
          <w:color w:val="FF0000"/>
          <w:sz w:val="30"/>
          <w:szCs w:val="30"/>
        </w:rPr>
        <w:t>“打印”</w:t>
      </w:r>
      <w:r w:rsidRPr="00261C34">
        <w:rPr>
          <w:rFonts w:ascii="黑体" w:eastAsia="黑体" w:hAnsi="黑体" w:hint="eastAsia"/>
          <w:sz w:val="30"/>
          <w:szCs w:val="30"/>
        </w:rPr>
        <w:t>按钮可获取、打印缴费账号、金额信息，投标人可打印出来提供给公司财</w:t>
      </w:r>
      <w:r w:rsidR="00554524" w:rsidRPr="00261C34">
        <w:rPr>
          <w:rFonts w:ascii="黑体" w:eastAsia="黑体" w:hAnsi="黑体" w:hint="eastAsia"/>
          <w:sz w:val="30"/>
          <w:szCs w:val="30"/>
        </w:rPr>
        <w:t>务完成汇款。</w:t>
      </w:r>
    </w:p>
    <w:p w:rsidR="00261C34" w:rsidRPr="00261C34" w:rsidRDefault="00261C34" w:rsidP="00261C34">
      <w:pPr>
        <w:widowControl/>
        <w:spacing w:line="240" w:lineRule="auto"/>
        <w:ind w:firstLineChars="0" w:firstLine="42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AF102CE" wp14:editId="0B05A508">
            <wp:extent cx="8648700" cy="2895600"/>
            <wp:effectExtent l="0" t="0" r="0" b="0"/>
            <wp:docPr id="14" name="图片 14" descr="C:\Users\user\AppData\Roaming\Tencent\Users\182280428\QQ\WinTemp\RichOle\PHM11%RUT7$QT@YRTYPOY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Roaming\Tencent\Users\182280428\QQ\WinTemp\RichOle\PHM11%RUT7$QT@YRTYPOY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997" cy="28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A" w:rsidRDefault="00441428" w:rsidP="00CD662E">
      <w:pPr>
        <w:pStyle w:val="14"/>
        <w:ind w:leftChars="343" w:left="7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8863330" cy="3695692"/>
            <wp:effectExtent l="0" t="0" r="0" b="0"/>
            <wp:docPr id="1" name="图片 1" descr="H:\交易费和发票\5缴费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交易费和发票\5缴费单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9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9A" w:rsidRDefault="0063769A" w:rsidP="00CD662E">
      <w:pPr>
        <w:pStyle w:val="14"/>
        <w:ind w:leftChars="343" w:left="720"/>
        <w:rPr>
          <w:rFonts w:asciiTheme="minorEastAsia" w:eastAsiaTheme="minorEastAsia" w:hAnsiTheme="minorEastAsia"/>
          <w:sz w:val="28"/>
          <w:szCs w:val="28"/>
        </w:rPr>
      </w:pPr>
    </w:p>
    <w:p w:rsidR="0063769A" w:rsidRDefault="0063769A" w:rsidP="00CD662E">
      <w:pPr>
        <w:pStyle w:val="14"/>
        <w:ind w:leftChars="343" w:left="720"/>
        <w:rPr>
          <w:rFonts w:asciiTheme="minorEastAsia" w:eastAsiaTheme="minorEastAsia" w:hAnsiTheme="minorEastAsia"/>
          <w:sz w:val="28"/>
          <w:szCs w:val="28"/>
        </w:rPr>
      </w:pPr>
    </w:p>
    <w:p w:rsidR="00441428" w:rsidRPr="00CD662E" w:rsidRDefault="00441428" w:rsidP="00CD662E">
      <w:pPr>
        <w:pStyle w:val="14"/>
        <w:ind w:leftChars="343" w:left="720"/>
        <w:rPr>
          <w:rFonts w:asciiTheme="minorEastAsia" w:eastAsiaTheme="minorEastAsia" w:hAnsiTheme="minorEastAsia"/>
          <w:sz w:val="28"/>
          <w:szCs w:val="28"/>
        </w:rPr>
      </w:pPr>
    </w:p>
    <w:p w:rsidR="0063769A" w:rsidRDefault="0063769A" w:rsidP="00344AB4">
      <w:pPr>
        <w:pStyle w:val="IndentNormal"/>
        <w:ind w:firstLineChars="0" w:firstLine="0"/>
      </w:pPr>
    </w:p>
    <w:p w:rsidR="0063769A" w:rsidRDefault="0063769A" w:rsidP="00331501">
      <w:pPr>
        <w:pStyle w:val="IndentNormal"/>
        <w:ind w:firstLineChars="98" w:firstLine="315"/>
        <w:rPr>
          <w:rFonts w:ascii="黑体" w:eastAsia="黑体" w:hAnsi="黑体"/>
          <w:b/>
          <w:sz w:val="30"/>
          <w:szCs w:val="30"/>
        </w:rPr>
      </w:pPr>
      <w:r w:rsidRPr="00261C34">
        <w:rPr>
          <w:rFonts w:ascii="黑体" w:eastAsia="黑体" w:hAnsi="黑体" w:hint="eastAsia"/>
          <w:b/>
          <w:sz w:val="32"/>
          <w:szCs w:val="32"/>
        </w:rPr>
        <w:lastRenderedPageBreak/>
        <w:t>1.3查询到账情况</w:t>
      </w:r>
      <w:r>
        <w:rPr>
          <w:rFonts w:ascii="黑体" w:eastAsia="黑体" w:hAnsi="黑体" w:hint="eastAsia"/>
          <w:b/>
          <w:sz w:val="30"/>
          <w:szCs w:val="30"/>
        </w:rPr>
        <w:t xml:space="preserve"> </w:t>
      </w:r>
      <w:r w:rsidR="00261C34" w:rsidRPr="00261C34">
        <w:rPr>
          <w:rFonts w:ascii="黑体" w:eastAsia="黑体" w:hAnsi="黑体" w:hint="eastAsia"/>
          <w:sz w:val="30"/>
          <w:szCs w:val="30"/>
        </w:rPr>
        <w:t>只有查询到账后才能申请电子发票。</w:t>
      </w:r>
    </w:p>
    <w:p w:rsidR="00CC5D80" w:rsidRPr="00163D4D" w:rsidRDefault="00A71117" w:rsidP="00CD662E">
      <w:pPr>
        <w:pStyle w:val="IndentNormal"/>
        <w:ind w:firstLineChars="0" w:firstLine="0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noProof/>
          <w:sz w:val="30"/>
          <w:szCs w:val="30"/>
        </w:rPr>
        <w:drawing>
          <wp:inline distT="0" distB="0" distL="0" distR="0" wp14:anchorId="060F9322" wp14:editId="1E8C312E">
            <wp:extent cx="8863330" cy="2280031"/>
            <wp:effectExtent l="0" t="0" r="0" b="0"/>
            <wp:docPr id="15" name="图片 15" descr="E:\交易费和发票\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交易费和发票\f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2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4D" w:rsidRDefault="00A71117" w:rsidP="00CD662E">
      <w:pPr>
        <w:pStyle w:val="IndentNormal"/>
        <w:ind w:firstLineChars="0" w:firstLine="0"/>
      </w:pPr>
      <w:r>
        <w:rPr>
          <w:noProof/>
        </w:rPr>
        <w:drawing>
          <wp:inline distT="0" distB="0" distL="0" distR="0" wp14:anchorId="03478389" wp14:editId="698DDFBB">
            <wp:extent cx="8863330" cy="2319451"/>
            <wp:effectExtent l="0" t="0" r="0" b="0"/>
            <wp:docPr id="16" name="图片 16" descr="E:\交易费和发票\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交易费和发票\f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3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D1" w:rsidRDefault="00E65B1D" w:rsidP="00CC5D80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  <w:sz w:val="32"/>
          <w:szCs w:val="32"/>
        </w:rPr>
      </w:pPr>
      <w:r w:rsidRPr="00E65B1D">
        <w:rPr>
          <w:rFonts w:asciiTheme="minorEastAsia" w:eastAsiaTheme="minorEastAsia" w:hAnsiTheme="minorEastAsia" w:hint="eastAsia"/>
          <w:sz w:val="32"/>
          <w:szCs w:val="32"/>
        </w:rPr>
        <w:lastRenderedPageBreak/>
        <w:t>二、</w:t>
      </w:r>
      <w:r w:rsidR="00287C8D" w:rsidRPr="00E65B1D">
        <w:rPr>
          <w:rFonts w:asciiTheme="minorEastAsia" w:eastAsiaTheme="minorEastAsia" w:hAnsiTheme="minorEastAsia" w:hint="eastAsia"/>
          <w:sz w:val="32"/>
          <w:szCs w:val="32"/>
        </w:rPr>
        <w:t>申请</w:t>
      </w:r>
      <w:r w:rsidR="00F656ED" w:rsidRPr="00E65B1D">
        <w:rPr>
          <w:rFonts w:asciiTheme="minorEastAsia" w:eastAsiaTheme="minorEastAsia" w:hAnsiTheme="minorEastAsia" w:hint="eastAsia"/>
          <w:sz w:val="32"/>
          <w:szCs w:val="32"/>
        </w:rPr>
        <w:t>交易服务费</w:t>
      </w:r>
      <w:r w:rsidR="00287C8D" w:rsidRPr="00E65B1D">
        <w:rPr>
          <w:rFonts w:asciiTheme="minorEastAsia" w:eastAsiaTheme="minorEastAsia" w:hAnsiTheme="minorEastAsia" w:hint="eastAsia"/>
          <w:sz w:val="32"/>
          <w:szCs w:val="32"/>
        </w:rPr>
        <w:t>电子发票</w:t>
      </w:r>
      <w:bookmarkEnd w:id="2"/>
    </w:p>
    <w:p w:rsidR="00A8541B" w:rsidRPr="00E65B1D" w:rsidRDefault="00E65B1D" w:rsidP="00E65B1D">
      <w:pPr>
        <w:ind w:firstLineChars="250" w:firstLine="803"/>
        <w:rPr>
          <w:rFonts w:ascii="黑体" w:eastAsia="黑体" w:hAnsi="黑体"/>
          <w:sz w:val="32"/>
          <w:szCs w:val="32"/>
        </w:rPr>
      </w:pPr>
      <w:r w:rsidRPr="00E65B1D">
        <w:rPr>
          <w:rFonts w:ascii="黑体" w:eastAsia="黑体" w:hAnsi="黑体" w:hint="eastAsia"/>
          <w:b/>
          <w:sz w:val="32"/>
          <w:szCs w:val="32"/>
        </w:rPr>
        <w:t>2.1完善开票基础信息</w:t>
      </w:r>
      <w:r w:rsidRPr="00E65B1D">
        <w:rPr>
          <w:rFonts w:ascii="黑体" w:eastAsia="黑体" w:hAnsi="黑体" w:hint="eastAsia"/>
          <w:sz w:val="32"/>
          <w:szCs w:val="32"/>
        </w:rPr>
        <w:t xml:space="preserve"> </w:t>
      </w:r>
      <w:r>
        <w:rPr>
          <w:rFonts w:ascii="黑体" w:eastAsia="黑体" w:hAnsi="黑体" w:hint="eastAsia"/>
          <w:sz w:val="32"/>
          <w:szCs w:val="32"/>
        </w:rPr>
        <w:t xml:space="preserve"> 点击</w:t>
      </w:r>
      <w:r w:rsidRPr="00E65B1D">
        <w:rPr>
          <w:rFonts w:ascii="黑体" w:eastAsia="黑体" w:hAnsi="黑体" w:hint="eastAsia"/>
          <w:color w:val="FF0000"/>
          <w:sz w:val="30"/>
          <w:szCs w:val="30"/>
        </w:rPr>
        <w:t>“企业开票基础信息”</w:t>
      </w:r>
      <w:r w:rsidR="00A8541B" w:rsidRPr="00E65B1D">
        <w:rPr>
          <w:rFonts w:ascii="黑体" w:eastAsia="黑体" w:hAnsi="黑体" w:hint="eastAsia"/>
          <w:sz w:val="30"/>
          <w:szCs w:val="30"/>
        </w:rPr>
        <w:t>根据实际企业信息填写相关开票信息，请仔细核对相关信息，确保</w:t>
      </w:r>
      <w:proofErr w:type="gramStart"/>
      <w:r w:rsidR="00A8541B" w:rsidRPr="00E65B1D">
        <w:rPr>
          <w:rFonts w:ascii="黑体" w:eastAsia="黑体" w:hAnsi="黑体" w:hint="eastAsia"/>
          <w:sz w:val="30"/>
          <w:szCs w:val="30"/>
        </w:rPr>
        <w:t>必填项准确无误</w:t>
      </w:r>
      <w:proofErr w:type="gramEnd"/>
      <w:r w:rsidR="00A8541B" w:rsidRPr="00E65B1D">
        <w:rPr>
          <w:rFonts w:ascii="黑体" w:eastAsia="黑体" w:hAnsi="黑体" w:hint="eastAsia"/>
          <w:sz w:val="30"/>
          <w:szCs w:val="30"/>
        </w:rPr>
        <w:t>后点击</w:t>
      </w:r>
      <w:r w:rsidR="00A8541B" w:rsidRPr="00E65B1D">
        <w:rPr>
          <w:rFonts w:ascii="黑体" w:eastAsia="黑体" w:hAnsi="黑体" w:hint="eastAsia"/>
          <w:color w:val="FF0000"/>
          <w:sz w:val="30"/>
          <w:szCs w:val="30"/>
        </w:rPr>
        <w:t>“确认修改”</w:t>
      </w:r>
      <w:r w:rsidR="00A8541B" w:rsidRPr="00E65B1D">
        <w:rPr>
          <w:rFonts w:ascii="黑体" w:eastAsia="黑体" w:hAnsi="黑体" w:hint="eastAsia"/>
          <w:sz w:val="30"/>
          <w:szCs w:val="30"/>
        </w:rPr>
        <w:t>。</w:t>
      </w:r>
    </w:p>
    <w:p w:rsidR="00A8541B" w:rsidRPr="00E65B1D" w:rsidRDefault="00A8541B" w:rsidP="00E65B1D">
      <w:pPr>
        <w:pStyle w:val="14"/>
        <w:numPr>
          <w:ilvl w:val="0"/>
          <w:numId w:val="3"/>
        </w:numPr>
        <w:spacing w:line="360" w:lineRule="exact"/>
        <w:ind w:firstLine="420"/>
        <w:rPr>
          <w:rFonts w:asciiTheme="minorEastAsia" w:eastAsiaTheme="minorEastAsia" w:hAnsiTheme="minorEastAsia"/>
          <w:color w:val="FF0000"/>
          <w:sz w:val="30"/>
          <w:szCs w:val="30"/>
        </w:rPr>
      </w:pPr>
      <w:r w:rsidRPr="00E65B1D">
        <w:rPr>
          <w:rFonts w:asciiTheme="minorEastAsia" w:eastAsiaTheme="minorEastAsia" w:hAnsiTheme="minorEastAsia" w:hint="eastAsia"/>
          <w:color w:val="FF0000"/>
          <w:sz w:val="30"/>
          <w:szCs w:val="30"/>
        </w:rPr>
        <w:t>带*号的为必填项</w:t>
      </w:r>
    </w:p>
    <w:p w:rsidR="00A8541B" w:rsidRPr="00E65B1D" w:rsidRDefault="00A8541B" w:rsidP="00E65B1D">
      <w:pPr>
        <w:pStyle w:val="14"/>
        <w:numPr>
          <w:ilvl w:val="0"/>
          <w:numId w:val="3"/>
        </w:numPr>
        <w:spacing w:line="360" w:lineRule="exact"/>
        <w:ind w:firstLine="420"/>
        <w:rPr>
          <w:rFonts w:asciiTheme="minorEastAsia" w:eastAsiaTheme="minorEastAsia" w:hAnsiTheme="minorEastAsia"/>
          <w:color w:val="FF0000"/>
          <w:sz w:val="30"/>
          <w:szCs w:val="30"/>
        </w:rPr>
      </w:pPr>
      <w:r w:rsidRPr="00E65B1D">
        <w:rPr>
          <w:rFonts w:asciiTheme="minorEastAsia" w:eastAsiaTheme="minorEastAsia" w:hAnsiTheme="minorEastAsia" w:hint="eastAsia"/>
          <w:color w:val="FF0000"/>
          <w:sz w:val="30"/>
          <w:szCs w:val="30"/>
        </w:rPr>
        <w:t>“开户银行”请具体填写到某某路支行</w:t>
      </w:r>
    </w:p>
    <w:p w:rsidR="00A8541B" w:rsidRPr="00E65B1D" w:rsidRDefault="00A8541B" w:rsidP="00E65B1D">
      <w:pPr>
        <w:pStyle w:val="14"/>
        <w:numPr>
          <w:ilvl w:val="0"/>
          <w:numId w:val="3"/>
        </w:numPr>
        <w:spacing w:line="360" w:lineRule="exact"/>
        <w:ind w:firstLine="420"/>
        <w:rPr>
          <w:rFonts w:asciiTheme="minorEastAsia" w:eastAsiaTheme="minorEastAsia" w:hAnsiTheme="minorEastAsia"/>
          <w:color w:val="FF0000"/>
          <w:sz w:val="30"/>
          <w:szCs w:val="30"/>
        </w:rPr>
      </w:pPr>
      <w:r w:rsidRPr="00E65B1D">
        <w:rPr>
          <w:rFonts w:asciiTheme="minorEastAsia" w:eastAsiaTheme="minorEastAsia" w:hAnsiTheme="minorEastAsia" w:hint="eastAsia"/>
          <w:color w:val="FF0000"/>
          <w:sz w:val="30"/>
          <w:szCs w:val="30"/>
        </w:rPr>
        <w:t>开户账号为银行账号</w:t>
      </w:r>
    </w:p>
    <w:p w:rsidR="00A8541B" w:rsidRPr="00E65B1D" w:rsidRDefault="00A8541B" w:rsidP="00E65B1D">
      <w:pPr>
        <w:pStyle w:val="14"/>
        <w:numPr>
          <w:ilvl w:val="0"/>
          <w:numId w:val="3"/>
        </w:numPr>
        <w:spacing w:line="360" w:lineRule="exact"/>
        <w:ind w:firstLine="420"/>
        <w:rPr>
          <w:rFonts w:asciiTheme="minorEastAsia" w:eastAsiaTheme="minorEastAsia" w:hAnsiTheme="minorEastAsia"/>
          <w:color w:val="FF0000"/>
          <w:sz w:val="30"/>
          <w:szCs w:val="30"/>
        </w:rPr>
      </w:pPr>
      <w:r w:rsidRPr="00E65B1D">
        <w:rPr>
          <w:rFonts w:asciiTheme="minorEastAsia" w:eastAsiaTheme="minorEastAsia" w:hAnsiTheme="minorEastAsia" w:hint="eastAsia"/>
          <w:color w:val="FF0000"/>
          <w:sz w:val="30"/>
          <w:szCs w:val="30"/>
        </w:rPr>
        <w:t>电子邮箱地址用来接收交易服务费电子发票</w:t>
      </w:r>
    </w:p>
    <w:p w:rsidR="00486DD1" w:rsidRPr="00A8541B" w:rsidRDefault="00E65B1D" w:rsidP="00E65B1D">
      <w:pPr>
        <w:ind w:leftChars="200" w:left="420" w:firstLineChars="50" w:firstLine="1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863330" cy="2518630"/>
            <wp:effectExtent l="0" t="0" r="0" b="0"/>
            <wp:docPr id="17" name="图片 17" descr="E:\交易费和发票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交易费和发票\p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ED" w:rsidRPr="00A8541B" w:rsidRDefault="00F656ED" w:rsidP="00A8541B">
      <w:pPr>
        <w:ind w:leftChars="200" w:left="420" w:firstLineChars="50" w:firstLine="120"/>
        <w:rPr>
          <w:rFonts w:asciiTheme="minorEastAsia" w:eastAsiaTheme="minorEastAsia" w:hAnsiTheme="minorEastAsia"/>
          <w:sz w:val="24"/>
        </w:rPr>
      </w:pPr>
    </w:p>
    <w:p w:rsidR="00486DD1" w:rsidRDefault="00486DD1">
      <w:pPr>
        <w:ind w:firstLine="420"/>
        <w:jc w:val="center"/>
        <w:rPr>
          <w:rFonts w:asciiTheme="minorEastAsia" w:eastAsiaTheme="minorEastAsia" w:hAnsiTheme="minorEastAsia"/>
        </w:rPr>
      </w:pPr>
    </w:p>
    <w:p w:rsidR="00257D86" w:rsidRDefault="00A8541B" w:rsidP="00331501">
      <w:pPr>
        <w:pStyle w:val="14"/>
        <w:ind w:firstLineChars="200" w:firstLine="640"/>
        <w:jc w:val="both"/>
        <w:rPr>
          <w:rFonts w:asciiTheme="minorEastAsia" w:eastAsiaTheme="minorEastAsia" w:hAnsiTheme="minorEastAsia"/>
          <w:sz w:val="28"/>
          <w:szCs w:val="28"/>
        </w:rPr>
      </w:pPr>
      <w:r w:rsidRPr="00BA5957">
        <w:rPr>
          <w:rFonts w:ascii="黑体" w:eastAsia="黑体" w:hAnsi="黑体" w:hint="eastAsia"/>
          <w:sz w:val="32"/>
          <w:szCs w:val="32"/>
        </w:rPr>
        <w:t>2.2</w:t>
      </w:r>
      <w:r w:rsidR="00BA5957" w:rsidRPr="00BA5957">
        <w:rPr>
          <w:rFonts w:ascii="黑体" w:eastAsia="黑体" w:hAnsi="黑体" w:hint="eastAsia"/>
          <w:sz w:val="32"/>
          <w:szCs w:val="32"/>
        </w:rPr>
        <w:t>申请开票</w:t>
      </w:r>
      <w:r w:rsidR="00BA5957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287C8D" w:rsidRPr="00BA5957">
        <w:rPr>
          <w:rFonts w:ascii="黑体" w:eastAsia="黑体" w:hAnsi="黑体" w:hint="eastAsia"/>
          <w:sz w:val="30"/>
          <w:szCs w:val="30"/>
        </w:rPr>
        <w:t>企业基础信息填写完毕</w:t>
      </w:r>
      <w:r w:rsidR="00257D86" w:rsidRPr="00BA5957">
        <w:rPr>
          <w:rFonts w:ascii="黑体" w:eastAsia="黑体" w:hAnsi="黑体" w:hint="eastAsia"/>
          <w:sz w:val="30"/>
          <w:szCs w:val="30"/>
        </w:rPr>
        <w:t>后点击</w:t>
      </w:r>
      <w:r w:rsidR="00257D86" w:rsidRPr="00BA5957">
        <w:rPr>
          <w:rFonts w:ascii="黑体" w:eastAsia="黑体" w:hAnsi="黑体" w:hint="eastAsia"/>
          <w:color w:val="FF0000"/>
          <w:sz w:val="30"/>
          <w:szCs w:val="30"/>
        </w:rPr>
        <w:t>“交易服务费电子发票”</w:t>
      </w:r>
      <w:r w:rsidR="00257D86" w:rsidRPr="00BA5957">
        <w:rPr>
          <w:rFonts w:ascii="黑体" w:eastAsia="黑体" w:hAnsi="黑体" w:hint="eastAsia"/>
          <w:sz w:val="30"/>
          <w:szCs w:val="30"/>
        </w:rPr>
        <w:t>按钮</w:t>
      </w:r>
      <w:r w:rsidR="00287C8D" w:rsidRPr="00BA5957">
        <w:rPr>
          <w:rFonts w:ascii="黑体" w:eastAsia="黑体" w:hAnsi="黑体" w:hint="eastAsia"/>
          <w:sz w:val="30"/>
          <w:szCs w:val="30"/>
        </w:rPr>
        <w:t>，如下图所示</w:t>
      </w:r>
      <w:r w:rsidR="00257D86" w:rsidRPr="00BA5957">
        <w:rPr>
          <w:rFonts w:ascii="黑体" w:eastAsia="黑体" w:hAnsi="黑体" w:hint="eastAsia"/>
          <w:sz w:val="30"/>
          <w:szCs w:val="30"/>
        </w:rPr>
        <w:t>，</w:t>
      </w:r>
      <w:r w:rsidR="003437C3" w:rsidRPr="00BA5957">
        <w:rPr>
          <w:rFonts w:ascii="黑体" w:eastAsia="黑体" w:hAnsi="黑体" w:hint="eastAsia"/>
          <w:sz w:val="30"/>
          <w:szCs w:val="30"/>
        </w:rPr>
        <w:t>点击右上角</w:t>
      </w:r>
      <w:r w:rsidR="003437C3" w:rsidRPr="00BA5957">
        <w:rPr>
          <w:rFonts w:ascii="黑体" w:eastAsia="黑体" w:hAnsi="黑体" w:hint="eastAsia"/>
          <w:color w:val="FF0000"/>
          <w:sz w:val="30"/>
          <w:szCs w:val="30"/>
        </w:rPr>
        <w:t>“申请电子发票”</w:t>
      </w:r>
      <w:r w:rsidR="003437C3" w:rsidRPr="00BA5957">
        <w:rPr>
          <w:rFonts w:ascii="黑体" w:eastAsia="黑体" w:hAnsi="黑体" w:hint="eastAsia"/>
          <w:sz w:val="30"/>
          <w:szCs w:val="30"/>
        </w:rPr>
        <w:t>按钮，选择</w:t>
      </w:r>
      <w:r w:rsidR="00263CBC" w:rsidRPr="00BA5957">
        <w:rPr>
          <w:rFonts w:ascii="黑体" w:eastAsia="黑体" w:hAnsi="黑体" w:hint="eastAsia"/>
          <w:sz w:val="30"/>
          <w:szCs w:val="30"/>
        </w:rPr>
        <w:t>标段进行开票。</w:t>
      </w:r>
    </w:p>
    <w:p w:rsidR="00263CBC" w:rsidRPr="00A8541B" w:rsidRDefault="00BA5957" w:rsidP="00257D86">
      <w:pPr>
        <w:pStyle w:val="14"/>
        <w:ind w:leftChars="285" w:left="598"/>
        <w:jc w:val="both"/>
        <w:rPr>
          <w:rFonts w:asciiTheme="minorEastAsia" w:eastAsiaTheme="minorEastAsia" w:hAnsi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FF0000"/>
          <w:sz w:val="28"/>
          <w:szCs w:val="28"/>
        </w:rPr>
        <w:drawing>
          <wp:inline distT="0" distB="0" distL="0" distR="0">
            <wp:extent cx="8842015" cy="2160000"/>
            <wp:effectExtent l="0" t="0" r="0" b="0"/>
            <wp:docPr id="18" name="图片 18" descr="E:\交易费和发票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交易费和发票\p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0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D1" w:rsidRDefault="00BA5957" w:rsidP="00BA5957">
      <w:pPr>
        <w:pStyle w:val="14"/>
        <w:ind w:leftChars="201" w:left="542" w:hangingChars="50" w:hanging="12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/>
          <w:noProof/>
          <w:color w:val="FF0000"/>
          <w:sz w:val="24"/>
        </w:rPr>
        <w:drawing>
          <wp:inline distT="0" distB="0" distL="0" distR="0">
            <wp:extent cx="8648700" cy="1914247"/>
            <wp:effectExtent l="0" t="0" r="0" b="0"/>
            <wp:docPr id="19" name="图片 19" descr="E:\交易费和发票\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交易费和发票\p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1" w:rsidRPr="00F84291" w:rsidRDefault="00F84291" w:rsidP="00BA5957">
      <w:pPr>
        <w:pStyle w:val="14"/>
        <w:ind w:leftChars="201" w:left="542" w:hangingChars="50" w:hanging="120"/>
        <w:rPr>
          <w:rFonts w:asciiTheme="minorEastAsia" w:eastAsiaTheme="minorEastAsia" w:hAnsiTheme="minorEastAsia"/>
          <w:color w:val="FF0000"/>
          <w:sz w:val="24"/>
        </w:rPr>
      </w:pPr>
    </w:p>
    <w:p w:rsidR="00486DD1" w:rsidRDefault="00BA5957">
      <w:pPr>
        <w:pStyle w:val="14"/>
        <w:ind w:left="782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/>
          <w:noProof/>
          <w:color w:val="FF0000"/>
        </w:rPr>
        <w:drawing>
          <wp:inline distT="0" distB="0" distL="0" distR="0">
            <wp:extent cx="8863330" cy="2417272"/>
            <wp:effectExtent l="0" t="0" r="0" b="0"/>
            <wp:docPr id="20" name="图片 20" descr="E:\交易费和发票\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交易费和发票\p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1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57" w:rsidRDefault="00BA5957">
      <w:pPr>
        <w:pStyle w:val="14"/>
        <w:ind w:left="782"/>
        <w:rPr>
          <w:rFonts w:asciiTheme="minorEastAsia" w:eastAsiaTheme="minorEastAsia" w:hAnsiTheme="minorEastAsia"/>
          <w:color w:val="FF0000"/>
        </w:rPr>
      </w:pPr>
    </w:p>
    <w:p w:rsidR="00BA5957" w:rsidRDefault="00BA5957">
      <w:pPr>
        <w:pStyle w:val="14"/>
        <w:ind w:left="782"/>
        <w:rPr>
          <w:rFonts w:asciiTheme="minorEastAsia" w:eastAsiaTheme="minorEastAsia" w:hAnsiTheme="minorEastAsia"/>
          <w:color w:val="FF0000"/>
        </w:rPr>
      </w:pPr>
    </w:p>
    <w:p w:rsidR="00BA5957" w:rsidRDefault="00BA5957">
      <w:pPr>
        <w:pStyle w:val="14"/>
        <w:ind w:left="782"/>
        <w:rPr>
          <w:rFonts w:asciiTheme="minorEastAsia" w:eastAsiaTheme="minorEastAsia" w:hAnsiTheme="minorEastAsia"/>
          <w:color w:val="FF0000"/>
        </w:rPr>
      </w:pPr>
    </w:p>
    <w:p w:rsidR="00A8541B" w:rsidRDefault="00A8541B">
      <w:pPr>
        <w:pStyle w:val="14"/>
        <w:ind w:left="782"/>
        <w:rPr>
          <w:rFonts w:asciiTheme="minorEastAsia" w:eastAsiaTheme="minorEastAsia" w:hAnsiTheme="minorEastAsia"/>
          <w:color w:val="FF0000"/>
        </w:rPr>
      </w:pPr>
    </w:p>
    <w:p w:rsidR="00263CBC" w:rsidRDefault="00263CBC" w:rsidP="00A872FF">
      <w:pPr>
        <w:pStyle w:val="14"/>
        <w:rPr>
          <w:rFonts w:asciiTheme="minorEastAsia" w:eastAsiaTheme="minorEastAsia" w:hAnsiTheme="minorEastAsia"/>
          <w:color w:val="FF0000"/>
        </w:rPr>
      </w:pPr>
    </w:p>
    <w:p w:rsidR="00F84291" w:rsidRDefault="00F84291" w:rsidP="00A872FF">
      <w:pPr>
        <w:pStyle w:val="14"/>
        <w:rPr>
          <w:rFonts w:asciiTheme="minorEastAsia" w:eastAsiaTheme="minorEastAsia" w:hAnsiTheme="minorEastAsia"/>
          <w:color w:val="FF0000"/>
        </w:rPr>
      </w:pPr>
    </w:p>
    <w:p w:rsidR="00F84291" w:rsidRDefault="00F84291" w:rsidP="00A872FF">
      <w:pPr>
        <w:pStyle w:val="14"/>
        <w:rPr>
          <w:rFonts w:asciiTheme="minorEastAsia" w:eastAsiaTheme="minorEastAsia" w:hAnsiTheme="minorEastAsia"/>
          <w:color w:val="FF0000"/>
        </w:rPr>
      </w:pPr>
    </w:p>
    <w:p w:rsidR="00F84291" w:rsidRDefault="00F84291" w:rsidP="00A872FF">
      <w:pPr>
        <w:pStyle w:val="14"/>
        <w:rPr>
          <w:rFonts w:asciiTheme="minorEastAsia" w:eastAsiaTheme="minorEastAsia" w:hAnsiTheme="minorEastAsia"/>
          <w:color w:val="FF0000"/>
        </w:rPr>
      </w:pPr>
    </w:p>
    <w:p w:rsidR="004D1554" w:rsidRDefault="004D1554" w:rsidP="00A872FF">
      <w:pPr>
        <w:pStyle w:val="14"/>
        <w:rPr>
          <w:rFonts w:asciiTheme="minorEastAsia" w:eastAsiaTheme="minorEastAsia" w:hAnsiTheme="minorEastAsia"/>
          <w:color w:val="FF0000"/>
        </w:rPr>
      </w:pPr>
    </w:p>
    <w:p w:rsidR="00486DD1" w:rsidRPr="00F84291" w:rsidRDefault="00F84291" w:rsidP="00F84291">
      <w:pPr>
        <w:pStyle w:val="14"/>
        <w:ind w:leftChars="200" w:left="420" w:firstLineChars="150" w:firstLine="450"/>
        <w:rPr>
          <w:rFonts w:ascii="黑体" w:eastAsia="黑体" w:hAnsi="黑体"/>
          <w:sz w:val="30"/>
          <w:szCs w:val="30"/>
        </w:rPr>
      </w:pPr>
      <w:r w:rsidRPr="00F84291">
        <w:rPr>
          <w:rFonts w:ascii="黑体" w:eastAsia="黑体" w:hAnsi="黑体" w:hint="eastAsia"/>
          <w:sz w:val="30"/>
          <w:szCs w:val="30"/>
        </w:rPr>
        <w:t>2.3</w:t>
      </w:r>
      <w:r w:rsidR="00287C8D" w:rsidRPr="00F84291">
        <w:rPr>
          <w:rFonts w:ascii="黑体" w:eastAsia="黑体" w:hAnsi="黑体" w:hint="eastAsia"/>
          <w:sz w:val="30"/>
          <w:szCs w:val="30"/>
        </w:rPr>
        <w:t>确认无误后，点击“</w:t>
      </w:r>
      <w:r w:rsidR="00287C8D" w:rsidRPr="00F84291">
        <w:rPr>
          <w:rFonts w:ascii="黑体" w:eastAsia="黑体" w:hAnsi="黑体" w:hint="eastAsia"/>
          <w:color w:val="FF0000"/>
          <w:sz w:val="30"/>
          <w:szCs w:val="30"/>
        </w:rPr>
        <w:t>确认</w:t>
      </w:r>
      <w:r w:rsidR="00A7068F" w:rsidRPr="00F84291">
        <w:rPr>
          <w:rFonts w:ascii="黑体" w:eastAsia="黑体" w:hAnsi="黑体" w:hint="eastAsia"/>
          <w:color w:val="FF0000"/>
          <w:sz w:val="30"/>
          <w:szCs w:val="30"/>
        </w:rPr>
        <w:t>开票</w:t>
      </w:r>
      <w:r w:rsidR="00287C8D" w:rsidRPr="00F84291">
        <w:rPr>
          <w:rFonts w:ascii="黑体" w:eastAsia="黑体" w:hAnsi="黑体" w:hint="eastAsia"/>
          <w:sz w:val="30"/>
          <w:szCs w:val="30"/>
        </w:rPr>
        <w:t>”按钮，即完成申请</w:t>
      </w:r>
      <w:r w:rsidR="00A7068F" w:rsidRPr="00F84291">
        <w:rPr>
          <w:rFonts w:ascii="黑体" w:eastAsia="黑体" w:hAnsi="黑体" w:hint="eastAsia"/>
          <w:sz w:val="30"/>
          <w:szCs w:val="30"/>
        </w:rPr>
        <w:t>交易</w:t>
      </w:r>
      <w:proofErr w:type="gramStart"/>
      <w:r w:rsidR="00A7068F" w:rsidRPr="00F84291">
        <w:rPr>
          <w:rFonts w:ascii="黑体" w:eastAsia="黑体" w:hAnsi="黑体" w:hint="eastAsia"/>
          <w:sz w:val="30"/>
          <w:szCs w:val="30"/>
        </w:rPr>
        <w:t>服</w:t>
      </w:r>
      <w:r w:rsidR="00287C8D" w:rsidRPr="00F84291">
        <w:rPr>
          <w:rFonts w:ascii="黑体" w:eastAsia="黑体" w:hAnsi="黑体" w:hint="eastAsia"/>
          <w:sz w:val="30"/>
          <w:szCs w:val="30"/>
        </w:rPr>
        <w:t>电子</w:t>
      </w:r>
      <w:proofErr w:type="gramEnd"/>
      <w:r w:rsidR="00287C8D" w:rsidRPr="00F84291">
        <w:rPr>
          <w:rFonts w:ascii="黑体" w:eastAsia="黑体" w:hAnsi="黑体" w:hint="eastAsia"/>
          <w:sz w:val="30"/>
          <w:szCs w:val="30"/>
        </w:rPr>
        <w:t>发票步骤</w:t>
      </w:r>
      <w:r>
        <w:rPr>
          <w:rFonts w:ascii="黑体" w:eastAsia="黑体" w:hAnsi="黑体" w:hint="eastAsia"/>
          <w:sz w:val="30"/>
          <w:szCs w:val="30"/>
        </w:rPr>
        <w:t>。</w:t>
      </w:r>
    </w:p>
    <w:p w:rsidR="00263CBC" w:rsidRPr="00F84291" w:rsidRDefault="00F84291" w:rsidP="00F84291">
      <w:pPr>
        <w:pStyle w:val="14"/>
        <w:ind w:leftChars="200" w:left="420"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8863330" cy="2990886"/>
            <wp:effectExtent l="0" t="0" r="0" b="0"/>
            <wp:docPr id="21" name="图片 21" descr="E:\交易费和发票\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交易费和发票\p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9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BC" w:rsidRDefault="00263CBC" w:rsidP="00263CBC">
      <w:pPr>
        <w:pStyle w:val="14"/>
        <w:rPr>
          <w:rFonts w:asciiTheme="minorEastAsia" w:eastAsiaTheme="minorEastAsia" w:hAnsiTheme="minorEastAsia"/>
          <w:b/>
          <w:sz w:val="32"/>
          <w:szCs w:val="32"/>
        </w:rPr>
      </w:pPr>
      <w:bookmarkStart w:id="3" w:name="_Toc499044319"/>
    </w:p>
    <w:p w:rsidR="00F84291" w:rsidRDefault="00F84291" w:rsidP="00263CBC">
      <w:pPr>
        <w:pStyle w:val="14"/>
        <w:rPr>
          <w:rFonts w:asciiTheme="minorEastAsia" w:eastAsiaTheme="minorEastAsia" w:hAnsiTheme="minorEastAsia"/>
          <w:b/>
          <w:sz w:val="32"/>
          <w:szCs w:val="32"/>
        </w:rPr>
      </w:pPr>
    </w:p>
    <w:p w:rsidR="00F84291" w:rsidRDefault="00F84291" w:rsidP="00263CBC">
      <w:pPr>
        <w:pStyle w:val="14"/>
        <w:rPr>
          <w:rFonts w:asciiTheme="minorEastAsia" w:eastAsiaTheme="minorEastAsia" w:hAnsiTheme="minorEastAsia"/>
          <w:b/>
          <w:sz w:val="32"/>
          <w:szCs w:val="32"/>
        </w:rPr>
      </w:pPr>
    </w:p>
    <w:p w:rsidR="00F84291" w:rsidRDefault="00F84291" w:rsidP="00263CBC">
      <w:pPr>
        <w:pStyle w:val="14"/>
        <w:rPr>
          <w:rFonts w:asciiTheme="minorEastAsia" w:eastAsiaTheme="minorEastAsia" w:hAnsiTheme="minorEastAsia"/>
          <w:b/>
          <w:sz w:val="32"/>
          <w:szCs w:val="32"/>
        </w:rPr>
      </w:pPr>
    </w:p>
    <w:p w:rsidR="00486DD1" w:rsidRDefault="00F86892" w:rsidP="00F86892">
      <w:pPr>
        <w:pStyle w:val="14"/>
        <w:ind w:left="567"/>
        <w:rPr>
          <w:rFonts w:asciiTheme="minorEastAsia" w:eastAsiaTheme="minorEastAsia" w:hAnsiTheme="minorEastAsia"/>
        </w:rPr>
      </w:pPr>
      <w:r w:rsidRPr="00F86892">
        <w:rPr>
          <w:rFonts w:asciiTheme="minorEastAsia" w:eastAsiaTheme="minorEastAsia" w:hAnsiTheme="minorEastAsia" w:hint="eastAsia"/>
          <w:b/>
          <w:sz w:val="32"/>
          <w:szCs w:val="32"/>
        </w:rPr>
        <w:t>三、</w:t>
      </w:r>
      <w:r w:rsidR="00287C8D" w:rsidRPr="00F86892">
        <w:rPr>
          <w:rFonts w:asciiTheme="minorEastAsia" w:eastAsiaTheme="minorEastAsia" w:hAnsiTheme="minorEastAsia" w:hint="eastAsia"/>
          <w:b/>
          <w:sz w:val="32"/>
          <w:szCs w:val="32"/>
        </w:rPr>
        <w:t>提取电子发票</w:t>
      </w:r>
      <w:bookmarkEnd w:id="3"/>
    </w:p>
    <w:p w:rsidR="00536C9C" w:rsidRPr="00F84291" w:rsidRDefault="00F84291" w:rsidP="00F84291">
      <w:pPr>
        <w:pStyle w:val="a4"/>
        <w:ind w:leftChars="228" w:left="479" w:firstLineChars="150" w:firstLine="450"/>
        <w:rPr>
          <w:rFonts w:ascii="黑体" w:eastAsia="黑体" w:hAnsi="黑体"/>
          <w:sz w:val="30"/>
          <w:szCs w:val="30"/>
        </w:rPr>
      </w:pPr>
      <w:r w:rsidRPr="00F84291">
        <w:rPr>
          <w:rFonts w:ascii="黑体" w:eastAsia="黑体" w:hAnsi="黑体" w:hint="eastAsia"/>
          <w:sz w:val="30"/>
          <w:szCs w:val="30"/>
        </w:rPr>
        <w:t>企业电子发票申请完毕</w:t>
      </w:r>
      <w:r w:rsidR="00536C9C" w:rsidRPr="00F84291">
        <w:rPr>
          <w:rFonts w:ascii="黑体" w:eastAsia="黑体" w:hAnsi="黑体" w:hint="eastAsia"/>
          <w:sz w:val="30"/>
          <w:szCs w:val="30"/>
        </w:rPr>
        <w:t>，经中心审核通过后，将电子发票发送至企业开票</w:t>
      </w:r>
      <w:r w:rsidR="00F86892" w:rsidRPr="00F84291">
        <w:rPr>
          <w:rFonts w:ascii="黑体" w:eastAsia="黑体" w:hAnsi="黑体" w:hint="eastAsia"/>
          <w:sz w:val="30"/>
          <w:szCs w:val="30"/>
        </w:rPr>
        <w:t>信息里填写的指定邮箱，企业进入邮箱</w:t>
      </w:r>
      <w:r w:rsidR="00CC1B58">
        <w:rPr>
          <w:rFonts w:ascii="黑体" w:eastAsia="黑体" w:hAnsi="黑体" w:hint="eastAsia"/>
          <w:sz w:val="30"/>
          <w:szCs w:val="30"/>
        </w:rPr>
        <w:t>获取</w:t>
      </w:r>
      <w:r w:rsidR="00536C9C" w:rsidRPr="00F84291">
        <w:rPr>
          <w:rFonts w:ascii="黑体" w:eastAsia="黑体" w:hAnsi="黑体" w:hint="eastAsia"/>
          <w:sz w:val="30"/>
          <w:szCs w:val="30"/>
        </w:rPr>
        <w:t>交易服务费电子发票。</w:t>
      </w:r>
      <w:bookmarkStart w:id="4" w:name="_GoBack"/>
      <w:bookmarkEnd w:id="4"/>
    </w:p>
    <w:p w:rsidR="00B365D7" w:rsidRPr="00B365D7" w:rsidRDefault="00B365D7" w:rsidP="00B365D7">
      <w:pPr>
        <w:widowControl/>
        <w:spacing w:line="240" w:lineRule="auto"/>
        <w:ind w:firstLineChars="0" w:firstLine="420"/>
        <w:rPr>
          <w:rFonts w:ascii="宋体" w:hAnsi="宋体" w:cs="宋体"/>
          <w:kern w:val="0"/>
          <w:sz w:val="24"/>
        </w:rPr>
      </w:pPr>
    </w:p>
    <w:p w:rsidR="00486DD1" w:rsidRPr="00536C9C" w:rsidRDefault="00486DD1" w:rsidP="00536C9C">
      <w:pPr>
        <w:pStyle w:val="14"/>
        <w:ind w:left="780"/>
        <w:rPr>
          <w:rFonts w:asciiTheme="minorEastAsia" w:eastAsiaTheme="minorEastAsia" w:hAnsiTheme="minorEastAsia"/>
          <w:color w:val="FF0000"/>
        </w:rPr>
      </w:pPr>
    </w:p>
    <w:sectPr w:rsidR="00486DD1" w:rsidRPr="00536C9C" w:rsidSect="00B365D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97" w:right="1440" w:bottom="1797" w:left="1440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B57" w:rsidRDefault="003A6B57">
      <w:pPr>
        <w:spacing w:line="240" w:lineRule="auto"/>
        <w:ind w:firstLine="420"/>
      </w:pPr>
      <w:r>
        <w:separator/>
      </w:r>
    </w:p>
  </w:endnote>
  <w:endnote w:type="continuationSeparator" w:id="0">
    <w:p w:rsidR="003A6B57" w:rsidRDefault="003A6B5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D1" w:rsidRDefault="00486DD1">
    <w:pPr>
      <w:pStyle w:val="ad"/>
      <w:ind w:firstLine="360"/>
    </w:pPr>
  </w:p>
  <w:p w:rsidR="00486DD1" w:rsidRDefault="00486DD1">
    <w:pPr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925421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906573" w:rsidRDefault="00906573" w:rsidP="00906573">
            <w:pPr>
              <w:pStyle w:val="ad"/>
              <w:ind w:firstLine="360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175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175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86DD1" w:rsidRDefault="00486DD1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D1" w:rsidRDefault="00486DD1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B57" w:rsidRDefault="003A6B57">
      <w:pPr>
        <w:spacing w:line="240" w:lineRule="auto"/>
        <w:ind w:firstLine="420"/>
      </w:pPr>
      <w:r>
        <w:separator/>
      </w:r>
    </w:p>
  </w:footnote>
  <w:footnote w:type="continuationSeparator" w:id="0">
    <w:p w:rsidR="003A6B57" w:rsidRDefault="003A6B5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D1" w:rsidRDefault="00486DD1">
    <w:pPr>
      <w:pStyle w:val="ae"/>
      <w:ind w:firstLine="360"/>
    </w:pPr>
  </w:p>
  <w:p w:rsidR="00486DD1" w:rsidRDefault="00486DD1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D1" w:rsidRDefault="002A4B64">
    <w:pPr>
      <w:pStyle w:val="ae"/>
      <w:pBdr>
        <w:bottom w:val="thickThinSmallGap" w:sz="24" w:space="1" w:color="622423"/>
      </w:pBdr>
      <w:tabs>
        <w:tab w:val="clear" w:pos="8306"/>
        <w:tab w:val="right" w:pos="8080"/>
      </w:tabs>
      <w:spacing w:line="240" w:lineRule="auto"/>
      <w:ind w:firstLineChars="0" w:firstLine="0"/>
      <w:jc w:val="left"/>
    </w:pPr>
    <w:r>
      <w:rPr>
        <w:rFonts w:ascii="宋体" w:hAnsi="宋体" w:hint="eastAsia"/>
      </w:rPr>
      <w:t>无锡市公共资源交易中心</w:t>
    </w:r>
    <w:r w:rsidR="007D0CE6">
      <w:rPr>
        <w:rFonts w:ascii="宋体" w:hAnsi="宋体" w:hint="eastAsia"/>
      </w:rPr>
      <w:t xml:space="preserve">                                                                                                         交易服务费和电子发票操作手册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D1" w:rsidRDefault="00486DD1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A48"/>
    <w:multiLevelType w:val="multilevel"/>
    <w:tmpl w:val="00EC1A48"/>
    <w:lvl w:ilvl="0">
      <w:start w:val="1"/>
      <w:numFmt w:val="chineseCountingThousand"/>
      <w:lvlText w:val="%1、"/>
      <w:lvlJc w:val="left"/>
      <w:pPr>
        <w:ind w:left="12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3C3BB5"/>
    <w:multiLevelType w:val="multilevel"/>
    <w:tmpl w:val="0E3C3BB5"/>
    <w:lvl w:ilvl="0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2A250B7A"/>
    <w:multiLevelType w:val="hybridMultilevel"/>
    <w:tmpl w:val="CE74E1B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322C6FFC"/>
    <w:multiLevelType w:val="hybridMultilevel"/>
    <w:tmpl w:val="24541922"/>
    <w:lvl w:ilvl="0" w:tplc="00563718">
      <w:start w:val="2"/>
      <w:numFmt w:val="decimal"/>
      <w:lvlText w:val="%1、"/>
      <w:lvlJc w:val="left"/>
      <w:pPr>
        <w:ind w:left="872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32C02953"/>
    <w:multiLevelType w:val="hybridMultilevel"/>
    <w:tmpl w:val="0EBE1534"/>
    <w:lvl w:ilvl="0" w:tplc="93C2FA40">
      <w:start w:val="1"/>
      <w:numFmt w:val="decimal"/>
      <w:lvlText w:val="%1."/>
      <w:lvlJc w:val="left"/>
      <w:pPr>
        <w:ind w:left="3105" w:hanging="2385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66E23A8"/>
    <w:multiLevelType w:val="hybridMultilevel"/>
    <w:tmpl w:val="E7123F22"/>
    <w:lvl w:ilvl="0" w:tplc="C7C42A16">
      <w:start w:val="1"/>
      <w:numFmt w:val="decimal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BA77D71"/>
    <w:multiLevelType w:val="hybridMultilevel"/>
    <w:tmpl w:val="6180DA62"/>
    <w:lvl w:ilvl="0" w:tplc="6672C1C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426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9">
    <w:nsid w:val="5FD24AEB"/>
    <w:multiLevelType w:val="multilevel"/>
    <w:tmpl w:val="5FD24AEB"/>
    <w:lvl w:ilvl="0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10">
    <w:nsid w:val="63B01B62"/>
    <w:multiLevelType w:val="hybridMultilevel"/>
    <w:tmpl w:val="5CBABFB4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>
    <w:nsid w:val="740539C4"/>
    <w:multiLevelType w:val="hybridMultilevel"/>
    <w:tmpl w:val="B9BCE462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7CDB3C9A"/>
    <w:multiLevelType w:val="hybridMultilevel"/>
    <w:tmpl w:val="14F69728"/>
    <w:lvl w:ilvl="0" w:tplc="3E6AD2A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1"/>
  </w:num>
  <w:num w:numId="10">
    <w:abstractNumId w:val="6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oNotTrackMoves/>
  <w:defaultTabStop w:val="5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0241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46769"/>
    <w:rsid w:val="00003335"/>
    <w:rsid w:val="00003595"/>
    <w:rsid w:val="00012228"/>
    <w:rsid w:val="00013E1A"/>
    <w:rsid w:val="00023B6E"/>
    <w:rsid w:val="00032029"/>
    <w:rsid w:val="00041EE3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E4C9F"/>
    <w:rsid w:val="000F71E7"/>
    <w:rsid w:val="001053F0"/>
    <w:rsid w:val="0010785F"/>
    <w:rsid w:val="00115B33"/>
    <w:rsid w:val="00124CF0"/>
    <w:rsid w:val="00151756"/>
    <w:rsid w:val="00163D4D"/>
    <w:rsid w:val="00165984"/>
    <w:rsid w:val="001A2BC5"/>
    <w:rsid w:val="001A34D7"/>
    <w:rsid w:val="001B4A08"/>
    <w:rsid w:val="001B559C"/>
    <w:rsid w:val="001C3990"/>
    <w:rsid w:val="001C4051"/>
    <w:rsid w:val="001C5C91"/>
    <w:rsid w:val="001C604C"/>
    <w:rsid w:val="001C7290"/>
    <w:rsid w:val="001D3B77"/>
    <w:rsid w:val="001E011D"/>
    <w:rsid w:val="001E51EE"/>
    <w:rsid w:val="001F0E31"/>
    <w:rsid w:val="001F3004"/>
    <w:rsid w:val="001F3847"/>
    <w:rsid w:val="00213C84"/>
    <w:rsid w:val="00214A74"/>
    <w:rsid w:val="00215379"/>
    <w:rsid w:val="00220B72"/>
    <w:rsid w:val="00232F0C"/>
    <w:rsid w:val="002351EB"/>
    <w:rsid w:val="00243D80"/>
    <w:rsid w:val="002458BA"/>
    <w:rsid w:val="0025255D"/>
    <w:rsid w:val="00257D86"/>
    <w:rsid w:val="00261C34"/>
    <w:rsid w:val="00263CBC"/>
    <w:rsid w:val="002709F0"/>
    <w:rsid w:val="00287C8D"/>
    <w:rsid w:val="0029372E"/>
    <w:rsid w:val="00297D29"/>
    <w:rsid w:val="002A1421"/>
    <w:rsid w:val="002A378B"/>
    <w:rsid w:val="002A4B64"/>
    <w:rsid w:val="002B022C"/>
    <w:rsid w:val="002C3412"/>
    <w:rsid w:val="002F69F9"/>
    <w:rsid w:val="003066A1"/>
    <w:rsid w:val="003120F2"/>
    <w:rsid w:val="003143E2"/>
    <w:rsid w:val="00315218"/>
    <w:rsid w:val="00323997"/>
    <w:rsid w:val="00331501"/>
    <w:rsid w:val="003419CE"/>
    <w:rsid w:val="003437C3"/>
    <w:rsid w:val="00343FD2"/>
    <w:rsid w:val="0034493B"/>
    <w:rsid w:val="00344AB4"/>
    <w:rsid w:val="0036226F"/>
    <w:rsid w:val="0039015C"/>
    <w:rsid w:val="00392375"/>
    <w:rsid w:val="00397DF8"/>
    <w:rsid w:val="003A6B57"/>
    <w:rsid w:val="003B3E11"/>
    <w:rsid w:val="003B5D8F"/>
    <w:rsid w:val="003D381F"/>
    <w:rsid w:val="003F4D06"/>
    <w:rsid w:val="00411FD3"/>
    <w:rsid w:val="00421CE9"/>
    <w:rsid w:val="0042302E"/>
    <w:rsid w:val="004251BC"/>
    <w:rsid w:val="00427E14"/>
    <w:rsid w:val="00441428"/>
    <w:rsid w:val="00464C33"/>
    <w:rsid w:val="00486DD1"/>
    <w:rsid w:val="004A3838"/>
    <w:rsid w:val="004A55EF"/>
    <w:rsid w:val="004A69E6"/>
    <w:rsid w:val="004A79B6"/>
    <w:rsid w:val="004B1FB5"/>
    <w:rsid w:val="004C4921"/>
    <w:rsid w:val="004C752A"/>
    <w:rsid w:val="004C7B4C"/>
    <w:rsid w:val="004D1554"/>
    <w:rsid w:val="004D1C12"/>
    <w:rsid w:val="004F3EFF"/>
    <w:rsid w:val="0050453E"/>
    <w:rsid w:val="00507AC3"/>
    <w:rsid w:val="0051155F"/>
    <w:rsid w:val="0051264E"/>
    <w:rsid w:val="0053023B"/>
    <w:rsid w:val="00536C9C"/>
    <w:rsid w:val="005466CB"/>
    <w:rsid w:val="00550FF8"/>
    <w:rsid w:val="00554524"/>
    <w:rsid w:val="00554AC4"/>
    <w:rsid w:val="005744FD"/>
    <w:rsid w:val="00580505"/>
    <w:rsid w:val="00580C97"/>
    <w:rsid w:val="005A0432"/>
    <w:rsid w:val="005A5930"/>
    <w:rsid w:val="005A7622"/>
    <w:rsid w:val="005E47ED"/>
    <w:rsid w:val="005F26DC"/>
    <w:rsid w:val="00607158"/>
    <w:rsid w:val="0061601B"/>
    <w:rsid w:val="0063610C"/>
    <w:rsid w:val="0063769A"/>
    <w:rsid w:val="0064270B"/>
    <w:rsid w:val="00646769"/>
    <w:rsid w:val="00646F75"/>
    <w:rsid w:val="006516BF"/>
    <w:rsid w:val="006656A5"/>
    <w:rsid w:val="00666820"/>
    <w:rsid w:val="00675675"/>
    <w:rsid w:val="006828E6"/>
    <w:rsid w:val="00692ABE"/>
    <w:rsid w:val="006B361B"/>
    <w:rsid w:val="006B3945"/>
    <w:rsid w:val="006B6E6A"/>
    <w:rsid w:val="00715F0A"/>
    <w:rsid w:val="007351B2"/>
    <w:rsid w:val="00737D5C"/>
    <w:rsid w:val="007443EA"/>
    <w:rsid w:val="00752E8D"/>
    <w:rsid w:val="00762CCA"/>
    <w:rsid w:val="0076325A"/>
    <w:rsid w:val="0076572D"/>
    <w:rsid w:val="007729F2"/>
    <w:rsid w:val="00794CEB"/>
    <w:rsid w:val="007B3496"/>
    <w:rsid w:val="007D0CE6"/>
    <w:rsid w:val="007D24E2"/>
    <w:rsid w:val="007D6148"/>
    <w:rsid w:val="007E52B3"/>
    <w:rsid w:val="00801EB8"/>
    <w:rsid w:val="00802C12"/>
    <w:rsid w:val="008110F4"/>
    <w:rsid w:val="008157D8"/>
    <w:rsid w:val="0082065A"/>
    <w:rsid w:val="00827716"/>
    <w:rsid w:val="00830704"/>
    <w:rsid w:val="008352CC"/>
    <w:rsid w:val="00844C7B"/>
    <w:rsid w:val="0087538D"/>
    <w:rsid w:val="00880181"/>
    <w:rsid w:val="008824A1"/>
    <w:rsid w:val="00892FA4"/>
    <w:rsid w:val="008952D1"/>
    <w:rsid w:val="008A575A"/>
    <w:rsid w:val="008B3881"/>
    <w:rsid w:val="008C0092"/>
    <w:rsid w:val="008F279A"/>
    <w:rsid w:val="008F4922"/>
    <w:rsid w:val="008F7693"/>
    <w:rsid w:val="00906573"/>
    <w:rsid w:val="0092236C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7068F"/>
    <w:rsid w:val="00A71117"/>
    <w:rsid w:val="00A8541B"/>
    <w:rsid w:val="00A85EAE"/>
    <w:rsid w:val="00A8634C"/>
    <w:rsid w:val="00A872FF"/>
    <w:rsid w:val="00A918E1"/>
    <w:rsid w:val="00AC053D"/>
    <w:rsid w:val="00AC11FD"/>
    <w:rsid w:val="00AD3820"/>
    <w:rsid w:val="00AE5DA6"/>
    <w:rsid w:val="00AF0F42"/>
    <w:rsid w:val="00B13229"/>
    <w:rsid w:val="00B16377"/>
    <w:rsid w:val="00B16BCF"/>
    <w:rsid w:val="00B2528B"/>
    <w:rsid w:val="00B3513F"/>
    <w:rsid w:val="00B365D7"/>
    <w:rsid w:val="00B37A36"/>
    <w:rsid w:val="00B4581B"/>
    <w:rsid w:val="00B53BCC"/>
    <w:rsid w:val="00B76DD2"/>
    <w:rsid w:val="00B91C9A"/>
    <w:rsid w:val="00B9295A"/>
    <w:rsid w:val="00B94D0E"/>
    <w:rsid w:val="00BA5957"/>
    <w:rsid w:val="00BB5D6A"/>
    <w:rsid w:val="00BC65AE"/>
    <w:rsid w:val="00BC75B5"/>
    <w:rsid w:val="00BE05DF"/>
    <w:rsid w:val="00BE402F"/>
    <w:rsid w:val="00C01B2D"/>
    <w:rsid w:val="00C1048A"/>
    <w:rsid w:val="00C230EB"/>
    <w:rsid w:val="00C26907"/>
    <w:rsid w:val="00C337DA"/>
    <w:rsid w:val="00C42CCE"/>
    <w:rsid w:val="00C50372"/>
    <w:rsid w:val="00C504AC"/>
    <w:rsid w:val="00C51061"/>
    <w:rsid w:val="00C53CDB"/>
    <w:rsid w:val="00C5702D"/>
    <w:rsid w:val="00C615D8"/>
    <w:rsid w:val="00C6242B"/>
    <w:rsid w:val="00C877C9"/>
    <w:rsid w:val="00C925EA"/>
    <w:rsid w:val="00CC1B58"/>
    <w:rsid w:val="00CC2604"/>
    <w:rsid w:val="00CC5D80"/>
    <w:rsid w:val="00CC65B9"/>
    <w:rsid w:val="00CC6C9A"/>
    <w:rsid w:val="00CD662E"/>
    <w:rsid w:val="00CE35FE"/>
    <w:rsid w:val="00CF1632"/>
    <w:rsid w:val="00D002B8"/>
    <w:rsid w:val="00D0260F"/>
    <w:rsid w:val="00D23C3F"/>
    <w:rsid w:val="00D25061"/>
    <w:rsid w:val="00D27F21"/>
    <w:rsid w:val="00D45224"/>
    <w:rsid w:val="00D51B0F"/>
    <w:rsid w:val="00D54DD3"/>
    <w:rsid w:val="00D55AA2"/>
    <w:rsid w:val="00D609CD"/>
    <w:rsid w:val="00D83DB0"/>
    <w:rsid w:val="00D95717"/>
    <w:rsid w:val="00DA11FC"/>
    <w:rsid w:val="00DA1449"/>
    <w:rsid w:val="00DC6C06"/>
    <w:rsid w:val="00DE5972"/>
    <w:rsid w:val="00DF789D"/>
    <w:rsid w:val="00E04611"/>
    <w:rsid w:val="00E057CB"/>
    <w:rsid w:val="00E10704"/>
    <w:rsid w:val="00E134D1"/>
    <w:rsid w:val="00E1711D"/>
    <w:rsid w:val="00E20BF0"/>
    <w:rsid w:val="00E26DE0"/>
    <w:rsid w:val="00E32E74"/>
    <w:rsid w:val="00E34675"/>
    <w:rsid w:val="00E407B2"/>
    <w:rsid w:val="00E426C6"/>
    <w:rsid w:val="00E4614F"/>
    <w:rsid w:val="00E46455"/>
    <w:rsid w:val="00E5688E"/>
    <w:rsid w:val="00E65B1D"/>
    <w:rsid w:val="00E7257A"/>
    <w:rsid w:val="00EA7C3B"/>
    <w:rsid w:val="00EB4E8B"/>
    <w:rsid w:val="00EB5540"/>
    <w:rsid w:val="00EC4666"/>
    <w:rsid w:val="00ED24A8"/>
    <w:rsid w:val="00ED545F"/>
    <w:rsid w:val="00EE3136"/>
    <w:rsid w:val="00EE541A"/>
    <w:rsid w:val="00EE6AA8"/>
    <w:rsid w:val="00EF2073"/>
    <w:rsid w:val="00F17816"/>
    <w:rsid w:val="00F257A4"/>
    <w:rsid w:val="00F26665"/>
    <w:rsid w:val="00F270B7"/>
    <w:rsid w:val="00F316E9"/>
    <w:rsid w:val="00F35C4D"/>
    <w:rsid w:val="00F41637"/>
    <w:rsid w:val="00F501ED"/>
    <w:rsid w:val="00F656ED"/>
    <w:rsid w:val="00F76EC2"/>
    <w:rsid w:val="00F84291"/>
    <w:rsid w:val="00F86892"/>
    <w:rsid w:val="00FC77EA"/>
    <w:rsid w:val="00FF6B21"/>
    <w:rsid w:val="0C981555"/>
    <w:rsid w:val="14284FFF"/>
    <w:rsid w:val="177D474F"/>
    <w:rsid w:val="1B443C26"/>
    <w:rsid w:val="1CB93C18"/>
    <w:rsid w:val="1D9C2B2D"/>
    <w:rsid w:val="26A7635C"/>
    <w:rsid w:val="27564780"/>
    <w:rsid w:val="27F35702"/>
    <w:rsid w:val="2939662A"/>
    <w:rsid w:val="29FA5C89"/>
    <w:rsid w:val="2D291BE3"/>
    <w:rsid w:val="2F0B3AF4"/>
    <w:rsid w:val="2FB0786C"/>
    <w:rsid w:val="3F2B1632"/>
    <w:rsid w:val="3FFD55E1"/>
    <w:rsid w:val="461344E6"/>
    <w:rsid w:val="4B025943"/>
    <w:rsid w:val="4E581502"/>
    <w:rsid w:val="5BF04CF5"/>
    <w:rsid w:val="6507671B"/>
    <w:rsid w:val="696514BB"/>
    <w:rsid w:val="6BDD77FE"/>
    <w:rsid w:val="6FFF4930"/>
    <w:rsid w:val="70AB16BD"/>
    <w:rsid w:val="718558A7"/>
    <w:rsid w:val="749870E7"/>
    <w:rsid w:val="7629799B"/>
    <w:rsid w:val="770A030E"/>
    <w:rsid w:val="7AC819D8"/>
    <w:rsid w:val="7B7A5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7290"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7290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Char"/>
    <w:qFormat/>
    <w:rsid w:val="001C7290"/>
    <w:pPr>
      <w:numPr>
        <w:ilvl w:val="1"/>
      </w:numPr>
      <w:ind w:left="0"/>
      <w:outlineLvl w:val="1"/>
    </w:pPr>
    <w:rPr>
      <w:sz w:val="30"/>
    </w:rPr>
  </w:style>
  <w:style w:type="paragraph" w:styleId="3">
    <w:name w:val="heading 3"/>
    <w:basedOn w:val="a"/>
    <w:next w:val="IndentNormal"/>
    <w:link w:val="3Char"/>
    <w:qFormat/>
    <w:rsid w:val="001C729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1C729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1C7290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1C729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1C7290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1C7290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1C7290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rsid w:val="001C7290"/>
    <w:pPr>
      <w:ind w:firstLineChars="150" w:firstLine="150"/>
    </w:pPr>
    <w:rPr>
      <w:sz w:val="24"/>
    </w:rPr>
  </w:style>
  <w:style w:type="paragraph" w:styleId="a3">
    <w:name w:val="annotation subject"/>
    <w:basedOn w:val="a4"/>
    <w:next w:val="a4"/>
    <w:link w:val="Char"/>
    <w:uiPriority w:val="99"/>
    <w:unhideWhenUsed/>
    <w:qFormat/>
    <w:rsid w:val="001C7290"/>
    <w:rPr>
      <w:b/>
      <w:bCs/>
    </w:rPr>
  </w:style>
  <w:style w:type="paragraph" w:styleId="a4">
    <w:name w:val="annotation text"/>
    <w:basedOn w:val="a"/>
    <w:link w:val="Char0"/>
    <w:qFormat/>
    <w:rsid w:val="001C7290"/>
  </w:style>
  <w:style w:type="paragraph" w:styleId="70">
    <w:name w:val="toc 7"/>
    <w:basedOn w:val="a"/>
    <w:next w:val="a"/>
    <w:uiPriority w:val="39"/>
    <w:qFormat/>
    <w:rsid w:val="001C7290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qFormat/>
    <w:rsid w:val="001C7290"/>
    <w:pPr>
      <w:ind w:firstLineChars="100" w:firstLine="100"/>
    </w:pPr>
  </w:style>
  <w:style w:type="paragraph" w:styleId="a6">
    <w:name w:val="Body Text"/>
    <w:basedOn w:val="a"/>
    <w:link w:val="Char2"/>
    <w:qFormat/>
    <w:rsid w:val="001C7290"/>
    <w:pPr>
      <w:spacing w:after="120"/>
    </w:pPr>
  </w:style>
  <w:style w:type="paragraph" w:styleId="20">
    <w:name w:val="List Number 2"/>
    <w:basedOn w:val="a"/>
    <w:qFormat/>
    <w:rsid w:val="001C729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rsid w:val="001C729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qFormat/>
    <w:rsid w:val="001C7290"/>
    <w:rPr>
      <w:rFonts w:ascii="宋体"/>
      <w:sz w:val="18"/>
      <w:szCs w:val="18"/>
    </w:rPr>
  </w:style>
  <w:style w:type="paragraph" w:styleId="30">
    <w:name w:val="Body Text 3"/>
    <w:basedOn w:val="a"/>
    <w:link w:val="3Char0"/>
    <w:qFormat/>
    <w:rsid w:val="001C7290"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qFormat/>
    <w:rsid w:val="001C7290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1C7290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1C7290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qFormat/>
    <w:rsid w:val="001C7290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1C7290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qFormat/>
    <w:rsid w:val="001C7290"/>
    <w:pPr>
      <w:ind w:leftChars="2500" w:left="100"/>
    </w:pPr>
  </w:style>
  <w:style w:type="paragraph" w:styleId="21">
    <w:name w:val="Body Text Indent 2"/>
    <w:basedOn w:val="a"/>
    <w:link w:val="2Char0"/>
    <w:qFormat/>
    <w:rsid w:val="001C7290"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qFormat/>
    <w:rsid w:val="001C7290"/>
    <w:rPr>
      <w:sz w:val="18"/>
      <w:szCs w:val="18"/>
    </w:rPr>
  </w:style>
  <w:style w:type="paragraph" w:styleId="ad">
    <w:name w:val="footer"/>
    <w:basedOn w:val="a"/>
    <w:link w:val="Char8"/>
    <w:uiPriority w:val="99"/>
    <w:qFormat/>
    <w:rsid w:val="001C729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qFormat/>
    <w:rsid w:val="001C729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1C7290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1C7290"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qFormat/>
    <w:rsid w:val="001C7290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1C7290"/>
  </w:style>
  <w:style w:type="paragraph" w:styleId="60">
    <w:name w:val="toc 6"/>
    <w:basedOn w:val="a"/>
    <w:next w:val="a"/>
    <w:uiPriority w:val="39"/>
    <w:qFormat/>
    <w:rsid w:val="001C7290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1C7290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rsid w:val="001C7290"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1C7290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rsid w:val="001C7290"/>
    <w:pPr>
      <w:spacing w:after="120" w:line="480" w:lineRule="auto"/>
    </w:pPr>
  </w:style>
  <w:style w:type="paragraph" w:styleId="af0">
    <w:name w:val="Normal (Web)"/>
    <w:basedOn w:val="a"/>
    <w:uiPriority w:val="99"/>
    <w:qFormat/>
    <w:rsid w:val="001C7290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rsid w:val="001C729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qFormat/>
    <w:rsid w:val="001C7290"/>
    <w:rPr>
      <w:b/>
      <w:bCs/>
    </w:rPr>
  </w:style>
  <w:style w:type="character" w:styleId="af3">
    <w:name w:val="page number"/>
    <w:basedOn w:val="a0"/>
    <w:qFormat/>
    <w:rsid w:val="001C7290"/>
  </w:style>
  <w:style w:type="character" w:styleId="af4">
    <w:name w:val="FollowedHyperlink"/>
    <w:qFormat/>
    <w:rsid w:val="001C7290"/>
    <w:rPr>
      <w:color w:val="800080"/>
      <w:u w:val="single"/>
    </w:rPr>
  </w:style>
  <w:style w:type="character" w:styleId="af5">
    <w:name w:val="Hyperlink"/>
    <w:uiPriority w:val="99"/>
    <w:qFormat/>
    <w:rsid w:val="001C7290"/>
    <w:rPr>
      <w:color w:val="0000FF"/>
      <w:u w:val="single"/>
    </w:rPr>
  </w:style>
  <w:style w:type="character" w:styleId="af6">
    <w:name w:val="annotation reference"/>
    <w:qFormat/>
    <w:rsid w:val="001C7290"/>
    <w:rPr>
      <w:sz w:val="21"/>
      <w:szCs w:val="21"/>
    </w:rPr>
  </w:style>
  <w:style w:type="paragraph" w:customStyle="1" w:styleId="xl29">
    <w:name w:val="xl29"/>
    <w:basedOn w:val="a"/>
    <w:qFormat/>
    <w:rsid w:val="001C7290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rsid w:val="001C729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rsid w:val="001C7290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1C729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1C7290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1C729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1C7290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1C729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rsid w:val="001C729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af8">
    <w:name w:val="助手文本"/>
    <w:basedOn w:val="a"/>
    <w:qFormat/>
    <w:rsid w:val="001C729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1C7290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1C729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1C7290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1C7290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1C7290"/>
  </w:style>
  <w:style w:type="paragraph" w:customStyle="1" w:styleId="paragraphindent">
    <w:name w:val="paragraphindent"/>
    <w:basedOn w:val="a"/>
    <w:qFormat/>
    <w:rsid w:val="001C729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1C729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1C729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rsid w:val="001C729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1C7290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rsid w:val="001C7290"/>
    <w:pPr>
      <w:ind w:firstLine="360"/>
    </w:pPr>
  </w:style>
  <w:style w:type="paragraph" w:customStyle="1" w:styleId="42">
    <w:name w:val="样式4"/>
    <w:basedOn w:val="33"/>
    <w:link w:val="4Char1"/>
    <w:qFormat/>
    <w:rsid w:val="001C7290"/>
  </w:style>
  <w:style w:type="paragraph" w:customStyle="1" w:styleId="51">
    <w:name w:val="样式5"/>
    <w:basedOn w:val="ae"/>
    <w:link w:val="5Char0"/>
    <w:qFormat/>
    <w:rsid w:val="001C7290"/>
    <w:pPr>
      <w:ind w:firstLine="360"/>
    </w:pPr>
  </w:style>
  <w:style w:type="paragraph" w:customStyle="1" w:styleId="61">
    <w:name w:val="样式6"/>
    <w:basedOn w:val="ae"/>
    <w:link w:val="6Char0"/>
    <w:qFormat/>
    <w:rsid w:val="001C7290"/>
    <w:pPr>
      <w:ind w:firstLine="360"/>
    </w:pPr>
  </w:style>
  <w:style w:type="paragraph" w:customStyle="1" w:styleId="71">
    <w:name w:val="样式7"/>
    <w:basedOn w:val="3"/>
    <w:link w:val="7Char0"/>
    <w:qFormat/>
    <w:rsid w:val="001C7290"/>
  </w:style>
  <w:style w:type="paragraph" w:customStyle="1" w:styleId="81">
    <w:name w:val="样式8"/>
    <w:basedOn w:val="ad"/>
    <w:link w:val="8Char0"/>
    <w:qFormat/>
    <w:rsid w:val="001C7290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1C7290"/>
    <w:pPr>
      <w:jc w:val="center"/>
    </w:pPr>
  </w:style>
  <w:style w:type="paragraph" w:customStyle="1" w:styleId="100">
    <w:name w:val="样式10"/>
    <w:basedOn w:val="91"/>
    <w:link w:val="10Char"/>
    <w:qFormat/>
    <w:rsid w:val="001C7290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1C7290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1C7290"/>
  </w:style>
  <w:style w:type="paragraph" w:customStyle="1" w:styleId="130">
    <w:name w:val="样式13"/>
    <w:basedOn w:val="71"/>
    <w:link w:val="13Char"/>
    <w:qFormat/>
    <w:rsid w:val="001C7290"/>
  </w:style>
  <w:style w:type="paragraph" w:customStyle="1" w:styleId="25">
    <w:name w:val="2"/>
    <w:basedOn w:val="a"/>
    <w:link w:val="2Char3"/>
    <w:qFormat/>
    <w:rsid w:val="001C7290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1C7290"/>
    <w:pPr>
      <w:ind w:firstLineChars="0" w:firstLine="0"/>
    </w:pPr>
  </w:style>
  <w:style w:type="paragraph" w:customStyle="1" w:styleId="afa">
    <w:name w:val="飞越型"/>
    <w:qFormat/>
    <w:rsid w:val="001C7290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1C7290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16">
    <w:name w:val="修订1"/>
    <w:hidden/>
    <w:uiPriority w:val="99"/>
    <w:semiHidden/>
    <w:qFormat/>
    <w:rsid w:val="001C7290"/>
    <w:rPr>
      <w:kern w:val="2"/>
      <w:sz w:val="21"/>
      <w:szCs w:val="24"/>
    </w:rPr>
  </w:style>
  <w:style w:type="character" w:customStyle="1" w:styleId="5Char">
    <w:name w:val="标题 5 Char"/>
    <w:link w:val="5"/>
    <w:qFormat/>
    <w:rsid w:val="001C7290"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qFormat/>
    <w:rsid w:val="001C7290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1C7290"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qFormat/>
    <w:rsid w:val="001C7290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1C7290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rsid w:val="001C7290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sid w:val="001C7290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1C7290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1C7290"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qFormat/>
    <w:rsid w:val="001C7290"/>
    <w:rPr>
      <w:kern w:val="2"/>
      <w:sz w:val="21"/>
      <w:szCs w:val="24"/>
    </w:rPr>
  </w:style>
  <w:style w:type="character" w:customStyle="1" w:styleId="Char5">
    <w:name w:val="纯文本 Char"/>
    <w:link w:val="aa"/>
    <w:qFormat/>
    <w:rsid w:val="001C7290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sid w:val="001C7290"/>
    <w:rPr>
      <w:b/>
      <w:bCs/>
      <w:kern w:val="2"/>
      <w:sz w:val="30"/>
      <w:szCs w:val="18"/>
    </w:rPr>
  </w:style>
  <w:style w:type="character" w:customStyle="1" w:styleId="3Char">
    <w:name w:val="标题 3 Char"/>
    <w:link w:val="3"/>
    <w:rsid w:val="001C7290"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qFormat/>
    <w:rsid w:val="001C7290"/>
    <w:rPr>
      <w:kern w:val="2"/>
      <w:sz w:val="18"/>
      <w:szCs w:val="18"/>
    </w:rPr>
  </w:style>
  <w:style w:type="character" w:customStyle="1" w:styleId="Char7">
    <w:name w:val="批注框文本 Char"/>
    <w:link w:val="ac"/>
    <w:qFormat/>
    <w:rsid w:val="001C7290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1C7290"/>
    <w:rPr>
      <w:kern w:val="2"/>
      <w:sz w:val="21"/>
      <w:szCs w:val="24"/>
    </w:rPr>
  </w:style>
  <w:style w:type="character" w:customStyle="1" w:styleId="14black1">
    <w:name w:val="14_black1"/>
    <w:qFormat/>
    <w:rsid w:val="001C7290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1C7290"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qFormat/>
    <w:rsid w:val="001C7290"/>
    <w:rPr>
      <w:kern w:val="2"/>
      <w:sz w:val="21"/>
      <w:szCs w:val="24"/>
    </w:rPr>
  </w:style>
  <w:style w:type="character" w:customStyle="1" w:styleId="Char2">
    <w:name w:val="正文文本 Char"/>
    <w:link w:val="a6"/>
    <w:rsid w:val="001C7290"/>
    <w:rPr>
      <w:kern w:val="2"/>
      <w:sz w:val="21"/>
      <w:szCs w:val="24"/>
    </w:rPr>
  </w:style>
  <w:style w:type="character" w:customStyle="1" w:styleId="f141">
    <w:name w:val="f141"/>
    <w:qFormat/>
    <w:rsid w:val="001C7290"/>
    <w:rPr>
      <w:sz w:val="21"/>
      <w:szCs w:val="21"/>
    </w:rPr>
  </w:style>
  <w:style w:type="character" w:customStyle="1" w:styleId="4Char">
    <w:name w:val="标题 4 Char"/>
    <w:link w:val="4"/>
    <w:qFormat/>
    <w:rsid w:val="001C7290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1C7290"/>
    <w:rPr>
      <w:kern w:val="2"/>
      <w:sz w:val="16"/>
      <w:szCs w:val="16"/>
    </w:rPr>
  </w:style>
  <w:style w:type="character" w:customStyle="1" w:styleId="Char3">
    <w:name w:val="文档结构图 Char"/>
    <w:link w:val="a8"/>
    <w:qFormat/>
    <w:rsid w:val="001C7290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1C7290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1C7290"/>
    <w:rPr>
      <w:kern w:val="2"/>
      <w:sz w:val="16"/>
      <w:szCs w:val="16"/>
    </w:rPr>
  </w:style>
  <w:style w:type="character" w:customStyle="1" w:styleId="2Char1">
    <w:name w:val="正文文本 2 Char"/>
    <w:link w:val="23"/>
    <w:qFormat/>
    <w:rsid w:val="001C7290"/>
    <w:rPr>
      <w:kern w:val="2"/>
      <w:sz w:val="21"/>
      <w:szCs w:val="24"/>
    </w:rPr>
  </w:style>
  <w:style w:type="character" w:customStyle="1" w:styleId="IndentNormalChar">
    <w:name w:val="Indent Normal Char"/>
    <w:qFormat/>
    <w:rsid w:val="001C729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qFormat/>
    <w:rsid w:val="001C7290"/>
    <w:rPr>
      <w:kern w:val="2"/>
      <w:sz w:val="21"/>
      <w:szCs w:val="24"/>
    </w:rPr>
  </w:style>
  <w:style w:type="character" w:customStyle="1" w:styleId="p11b1">
    <w:name w:val="p11b1"/>
    <w:qFormat/>
    <w:rsid w:val="001C7290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sid w:val="001C7290"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sid w:val="001C7290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1C7290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1C7290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1C7290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1C7290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1C7290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1C7290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1C7290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1C7290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1C7290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1C7290"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sid w:val="001C7290"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sid w:val="001C7290"/>
    <w:rPr>
      <w:kern w:val="2"/>
      <w:sz w:val="21"/>
      <w:szCs w:val="24"/>
    </w:rPr>
  </w:style>
  <w:style w:type="character" w:customStyle="1" w:styleId="Char">
    <w:name w:val="批注主题 Char"/>
    <w:link w:val="a3"/>
    <w:uiPriority w:val="99"/>
    <w:semiHidden/>
    <w:qFormat/>
    <w:rsid w:val="001C7290"/>
    <w:rPr>
      <w:b/>
      <w:bCs/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rsid w:val="001C7290"/>
  </w:style>
  <w:style w:type="character" w:customStyle="1" w:styleId="1Char0">
    <w:name w:val="样式1 Char"/>
    <w:link w:val="12"/>
    <w:qFormat/>
    <w:rsid w:val="001C7290"/>
    <w:rPr>
      <w:kern w:val="2"/>
      <w:sz w:val="24"/>
      <w:szCs w:val="24"/>
    </w:rPr>
  </w:style>
  <w:style w:type="paragraph" w:customStyle="1" w:styleId="27">
    <w:name w:val="无间隔2"/>
    <w:uiPriority w:val="1"/>
    <w:qFormat/>
    <w:rsid w:val="001C7290"/>
    <w:pPr>
      <w:widowControl w:val="0"/>
      <w:spacing w:line="360" w:lineRule="auto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42A182-2B6B-46B6-89F8-5617566D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TotalTime>400</TotalTime>
  <Pages>10</Pages>
  <Words>83</Words>
  <Characters>476</Characters>
  <Application>Microsoft Office Word</Application>
  <DocSecurity>0</DocSecurity>
  <Lines>3</Lines>
  <Paragraphs>1</Paragraphs>
  <ScaleCrop>false</ScaleCrop>
  <Company>江苏国泰新点软件有限公司  0512-58188000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Administrator</cp:lastModifiedBy>
  <cp:revision>30</cp:revision>
  <dcterms:created xsi:type="dcterms:W3CDTF">2019-01-20T14:28:00Z</dcterms:created>
  <dcterms:modified xsi:type="dcterms:W3CDTF">2019-02-27T03:22:00Z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